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43A" w:rsidRPr="00E83E79" w:rsidRDefault="00FB443A" w:rsidP="00692C50">
      <w:pPr>
        <w:jc w:val="right"/>
        <w:rPr>
          <w:b/>
          <w:sz w:val="24"/>
          <w:szCs w:val="24"/>
        </w:rPr>
      </w:pPr>
      <w:r w:rsidRPr="00E83E79">
        <w:rPr>
          <w:b/>
          <w:sz w:val="24"/>
          <w:szCs w:val="24"/>
        </w:rPr>
        <w:t xml:space="preserve">Заведующему  МБДОУ </w:t>
      </w:r>
    </w:p>
    <w:p w:rsidR="00FB443A" w:rsidRPr="00E83E79" w:rsidRDefault="00FB443A" w:rsidP="00692C50">
      <w:pPr>
        <w:jc w:val="right"/>
        <w:rPr>
          <w:b/>
          <w:sz w:val="24"/>
          <w:szCs w:val="24"/>
        </w:rPr>
      </w:pPr>
      <w:r w:rsidRPr="00E83E79">
        <w:rPr>
          <w:b/>
          <w:sz w:val="24"/>
          <w:szCs w:val="24"/>
        </w:rPr>
        <w:t xml:space="preserve">«Детский сад №124 комбинированного вида </w:t>
      </w:r>
    </w:p>
    <w:p w:rsidR="00FB443A" w:rsidRPr="00E83E79" w:rsidRDefault="00FB443A" w:rsidP="00692C50">
      <w:pPr>
        <w:jc w:val="right"/>
        <w:rPr>
          <w:b/>
          <w:sz w:val="24"/>
          <w:szCs w:val="24"/>
        </w:rPr>
      </w:pPr>
      <w:r w:rsidRPr="00E83E79">
        <w:rPr>
          <w:b/>
          <w:sz w:val="24"/>
          <w:szCs w:val="24"/>
        </w:rPr>
        <w:t>с татарским языком воспитания и обучения»</w:t>
      </w:r>
    </w:p>
    <w:p w:rsidR="00FB443A" w:rsidRPr="00E83E79" w:rsidRDefault="00FB443A" w:rsidP="00692C50">
      <w:pPr>
        <w:jc w:val="right"/>
        <w:rPr>
          <w:b/>
          <w:sz w:val="24"/>
          <w:szCs w:val="24"/>
        </w:rPr>
      </w:pPr>
      <w:r w:rsidRPr="00E83E79">
        <w:rPr>
          <w:b/>
          <w:sz w:val="24"/>
          <w:szCs w:val="24"/>
        </w:rPr>
        <w:t>Советского района г. Казани</w:t>
      </w:r>
    </w:p>
    <w:p w:rsidR="00FB443A" w:rsidRPr="00E83E79" w:rsidRDefault="00FB443A" w:rsidP="00692C5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Амировой Р.Р.</w:t>
      </w:r>
    </w:p>
    <w:p w:rsidR="00FB443A" w:rsidRPr="00E83E79" w:rsidRDefault="00FB443A" w:rsidP="00692C50">
      <w:pPr>
        <w:jc w:val="right"/>
        <w:rPr>
          <w:sz w:val="24"/>
          <w:szCs w:val="24"/>
        </w:rPr>
      </w:pPr>
      <w:r w:rsidRPr="00E83E79">
        <w:rPr>
          <w:sz w:val="24"/>
          <w:szCs w:val="24"/>
        </w:rPr>
        <w:t>_______________________________________</w:t>
      </w:r>
    </w:p>
    <w:p w:rsidR="00FB443A" w:rsidRPr="00E83E79" w:rsidRDefault="00FB443A" w:rsidP="00692C50">
      <w:pPr>
        <w:jc w:val="right"/>
      </w:pPr>
      <w:r w:rsidRPr="00E83E79">
        <w:t>(Ф.И.О. одного из родителя (законного представителя)</w:t>
      </w:r>
    </w:p>
    <w:p w:rsidR="00FB443A" w:rsidRPr="00E83E79" w:rsidRDefault="00FB443A" w:rsidP="00692C50">
      <w:pPr>
        <w:jc w:val="right"/>
        <w:rPr>
          <w:sz w:val="24"/>
          <w:szCs w:val="24"/>
        </w:rPr>
      </w:pPr>
      <w:r w:rsidRPr="00E83E79">
        <w:rPr>
          <w:sz w:val="24"/>
          <w:szCs w:val="24"/>
        </w:rPr>
        <w:t>Проживающего по адресу:</w:t>
      </w:r>
    </w:p>
    <w:p w:rsidR="00FB443A" w:rsidRPr="00E83E79" w:rsidRDefault="00FB443A" w:rsidP="00692C50">
      <w:pPr>
        <w:jc w:val="right"/>
        <w:rPr>
          <w:sz w:val="24"/>
          <w:szCs w:val="24"/>
        </w:rPr>
      </w:pPr>
      <w:r w:rsidRPr="00E83E79">
        <w:rPr>
          <w:sz w:val="24"/>
          <w:szCs w:val="24"/>
        </w:rPr>
        <w:t>_________________________________________</w:t>
      </w:r>
    </w:p>
    <w:p w:rsidR="00FB443A" w:rsidRPr="00E83E79" w:rsidRDefault="00FB443A" w:rsidP="00692C50">
      <w:pPr>
        <w:jc w:val="right"/>
        <w:rPr>
          <w:sz w:val="24"/>
          <w:szCs w:val="24"/>
        </w:rPr>
      </w:pPr>
      <w:r w:rsidRPr="00E83E79">
        <w:rPr>
          <w:sz w:val="24"/>
          <w:szCs w:val="24"/>
        </w:rPr>
        <w:t>Телефон:_________________________________</w:t>
      </w:r>
    </w:p>
    <w:p w:rsidR="00FB443A" w:rsidRDefault="00FB443A" w:rsidP="00692C50">
      <w:pPr>
        <w:jc w:val="right"/>
        <w:rPr>
          <w:sz w:val="28"/>
          <w:szCs w:val="28"/>
        </w:rPr>
      </w:pPr>
      <w:bookmarkStart w:id="0" w:name="_GoBack"/>
      <w:bookmarkEnd w:id="0"/>
    </w:p>
    <w:p w:rsidR="00FB443A" w:rsidRDefault="00FB443A" w:rsidP="00692C50">
      <w:pPr>
        <w:jc w:val="right"/>
        <w:rPr>
          <w:sz w:val="28"/>
          <w:szCs w:val="28"/>
        </w:rPr>
      </w:pPr>
    </w:p>
    <w:p w:rsidR="00FB443A" w:rsidRPr="00E83E79" w:rsidRDefault="00FB443A" w:rsidP="00692C50">
      <w:pPr>
        <w:jc w:val="center"/>
        <w:rPr>
          <w:b/>
          <w:sz w:val="28"/>
          <w:szCs w:val="28"/>
        </w:rPr>
      </w:pPr>
      <w:r w:rsidRPr="00E83E79">
        <w:rPr>
          <w:b/>
          <w:sz w:val="28"/>
          <w:szCs w:val="28"/>
        </w:rPr>
        <w:t>Заявление-согласие субъекта на обработку персональных данных</w:t>
      </w:r>
    </w:p>
    <w:p w:rsidR="00FB443A" w:rsidRDefault="00FB443A" w:rsidP="00692C50">
      <w:pPr>
        <w:jc w:val="center"/>
        <w:rPr>
          <w:sz w:val="28"/>
          <w:szCs w:val="28"/>
        </w:rPr>
      </w:pPr>
    </w:p>
    <w:p w:rsidR="00FB443A" w:rsidRPr="00D25CBD" w:rsidRDefault="00FB443A" w:rsidP="00623FA9">
      <w:pPr>
        <w:rPr>
          <w:sz w:val="24"/>
          <w:szCs w:val="24"/>
        </w:rPr>
      </w:pPr>
      <w:r w:rsidRPr="00D25CBD">
        <w:rPr>
          <w:sz w:val="24"/>
          <w:szCs w:val="24"/>
        </w:rPr>
        <w:t>Я, ________________________________________</w:t>
      </w:r>
      <w:r>
        <w:rPr>
          <w:sz w:val="24"/>
          <w:szCs w:val="24"/>
        </w:rPr>
        <w:t>____________</w:t>
      </w:r>
      <w:r w:rsidRPr="00D25CBD">
        <w:rPr>
          <w:sz w:val="24"/>
          <w:szCs w:val="24"/>
        </w:rPr>
        <w:t>____________________________</w:t>
      </w:r>
    </w:p>
    <w:p w:rsidR="00FB443A" w:rsidRPr="00D25CBD" w:rsidRDefault="00FB443A" w:rsidP="00623FA9">
      <w:pPr>
        <w:rPr>
          <w:sz w:val="24"/>
          <w:szCs w:val="24"/>
        </w:rPr>
      </w:pPr>
      <w:r w:rsidRPr="00D25CBD">
        <w:rPr>
          <w:sz w:val="24"/>
          <w:szCs w:val="24"/>
        </w:rPr>
        <w:t>Паспорт серии ______ номер_________________, выданный __</w:t>
      </w:r>
      <w:r>
        <w:rPr>
          <w:sz w:val="24"/>
          <w:szCs w:val="24"/>
        </w:rPr>
        <w:t>____________</w:t>
      </w:r>
      <w:r w:rsidRPr="00D25CBD">
        <w:rPr>
          <w:sz w:val="24"/>
          <w:szCs w:val="24"/>
        </w:rPr>
        <w:t>________________</w:t>
      </w:r>
    </w:p>
    <w:p w:rsidR="00FB443A" w:rsidRPr="00D25CBD" w:rsidRDefault="00FB443A" w:rsidP="00623FA9">
      <w:pPr>
        <w:rPr>
          <w:sz w:val="24"/>
          <w:szCs w:val="24"/>
        </w:rPr>
      </w:pPr>
      <w:r w:rsidRPr="00D25CBD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</w:t>
      </w:r>
      <w:r w:rsidRPr="00D25CBD">
        <w:rPr>
          <w:sz w:val="24"/>
          <w:szCs w:val="24"/>
        </w:rPr>
        <w:t>____</w:t>
      </w:r>
    </w:p>
    <w:p w:rsidR="00FB443A" w:rsidRPr="00D25CBD" w:rsidRDefault="00FB443A" w:rsidP="00623FA9">
      <w:pPr>
        <w:rPr>
          <w:sz w:val="24"/>
          <w:szCs w:val="24"/>
        </w:rPr>
      </w:pPr>
      <w:r w:rsidRPr="00D25CBD">
        <w:rPr>
          <w:sz w:val="24"/>
          <w:szCs w:val="24"/>
        </w:rPr>
        <w:t>«_____»__________________ ____________года, в соответствии с Федеральным законом от 27.07.2006 № 152-ФЗ «О персональных данных» даю согласие МБДОУ «Детский сад №124 комбинированного вида с татарским языком воспитания и обучения» Советского района г. Казани, расположенного по адресу: г. Казань, ул. Нардуган, дом 47, на обработку своих персональных данных, а именно:</w:t>
      </w:r>
    </w:p>
    <w:p w:rsidR="00FB443A" w:rsidRPr="00D25CBD" w:rsidRDefault="00FB443A" w:rsidP="00623FA9">
      <w:pPr>
        <w:rPr>
          <w:sz w:val="24"/>
          <w:szCs w:val="24"/>
        </w:rPr>
      </w:pPr>
      <w:r w:rsidRPr="00D25CBD"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____________</w:t>
      </w:r>
    </w:p>
    <w:p w:rsidR="00FB443A" w:rsidRPr="00D25CBD" w:rsidRDefault="00FB443A" w:rsidP="00623FA9">
      <w:pPr>
        <w:rPr>
          <w:sz w:val="24"/>
          <w:szCs w:val="24"/>
        </w:rPr>
      </w:pPr>
      <w:r w:rsidRPr="00D25CBD"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____________</w:t>
      </w:r>
    </w:p>
    <w:p w:rsidR="00FB443A" w:rsidRPr="00D25CBD" w:rsidRDefault="00FB443A" w:rsidP="00623FA9">
      <w:r w:rsidRPr="00D25CBD">
        <w:t>(указать состав персональных данных (Ф.И.О., паспортные данные, адрес)</w:t>
      </w:r>
    </w:p>
    <w:p w:rsidR="00FB443A" w:rsidRPr="00D25CBD" w:rsidRDefault="00FB443A" w:rsidP="00623FA9">
      <w:pPr>
        <w:rPr>
          <w:sz w:val="24"/>
          <w:szCs w:val="24"/>
        </w:rPr>
      </w:pPr>
    </w:p>
    <w:p w:rsidR="00FB443A" w:rsidRDefault="00FB443A" w:rsidP="00623FA9">
      <w:pPr>
        <w:rPr>
          <w:sz w:val="24"/>
          <w:szCs w:val="24"/>
        </w:rPr>
      </w:pPr>
      <w:r w:rsidRPr="00D25CBD">
        <w:rPr>
          <w:sz w:val="24"/>
          <w:szCs w:val="24"/>
        </w:rPr>
        <w:t>И на обработку персональных данных моего/ей сына/дочери (подопечного),</w:t>
      </w:r>
      <w:r>
        <w:rPr>
          <w:sz w:val="24"/>
          <w:szCs w:val="24"/>
        </w:rPr>
        <w:t xml:space="preserve"> ________________</w:t>
      </w:r>
    </w:p>
    <w:p w:rsidR="00FB443A" w:rsidRDefault="00FB443A" w:rsidP="00623FA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FB443A" w:rsidRPr="00D25CBD" w:rsidRDefault="00FB443A" w:rsidP="00623FA9">
      <w:r w:rsidRPr="00D25CBD">
        <w:t>(указать Ф.И.О. сына, дочери, подопечного)</w:t>
      </w:r>
    </w:p>
    <w:p w:rsidR="00FB443A" w:rsidRDefault="00FB443A" w:rsidP="00623FA9">
      <w:pPr>
        <w:rPr>
          <w:sz w:val="24"/>
          <w:szCs w:val="24"/>
        </w:rPr>
      </w:pPr>
      <w:r>
        <w:rPr>
          <w:sz w:val="24"/>
          <w:szCs w:val="24"/>
        </w:rPr>
        <w:t>А именно: _________________________________________________________________________</w:t>
      </w:r>
    </w:p>
    <w:p w:rsidR="00FB443A" w:rsidRDefault="00FB443A" w:rsidP="00623FA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FB443A" w:rsidRPr="00D25CBD" w:rsidRDefault="00FB443A" w:rsidP="00623FA9">
      <w:r w:rsidRPr="00D25CBD">
        <w:t>(указать состав персональных данных (Ф.И.О., номер св-ва о рождении, мед.полиса, страхового св-ва, адрес)</w:t>
      </w:r>
    </w:p>
    <w:p w:rsidR="00FB443A" w:rsidRDefault="00FB443A" w:rsidP="00623FA9">
      <w:pPr>
        <w:rPr>
          <w:sz w:val="24"/>
          <w:szCs w:val="24"/>
        </w:rPr>
      </w:pPr>
    </w:p>
    <w:p w:rsidR="00FB443A" w:rsidRDefault="00FB443A" w:rsidP="00623FA9">
      <w:pPr>
        <w:rPr>
          <w:sz w:val="24"/>
          <w:szCs w:val="24"/>
        </w:rPr>
      </w:pPr>
      <w:r>
        <w:rPr>
          <w:sz w:val="24"/>
          <w:szCs w:val="24"/>
        </w:rPr>
        <w:t>Для обработки в целях сбора, систематизации, накопления, хранения, уточнения (обновления, изменения), использования, распространения (в том числе передачи), обезличивания, блокирования, уничтожения персональных данных автоматизированным и неавтоматизированным способом.</w:t>
      </w:r>
    </w:p>
    <w:p w:rsidR="00FB443A" w:rsidRDefault="00FB443A" w:rsidP="00623FA9">
      <w:pPr>
        <w:rPr>
          <w:sz w:val="24"/>
          <w:szCs w:val="24"/>
        </w:rPr>
      </w:pPr>
    </w:p>
    <w:p w:rsidR="00FB443A" w:rsidRDefault="00FB443A" w:rsidP="00623FA9">
      <w:pPr>
        <w:rPr>
          <w:sz w:val="24"/>
          <w:szCs w:val="24"/>
        </w:rPr>
      </w:pPr>
      <w:r>
        <w:rPr>
          <w:sz w:val="24"/>
          <w:szCs w:val="24"/>
        </w:rPr>
        <w:t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FB443A" w:rsidRDefault="00FB443A" w:rsidP="00623FA9">
      <w:pPr>
        <w:rPr>
          <w:sz w:val="24"/>
          <w:szCs w:val="24"/>
        </w:rPr>
      </w:pPr>
      <w:r>
        <w:rPr>
          <w:sz w:val="24"/>
          <w:szCs w:val="24"/>
        </w:rPr>
        <w:t>Сроком или условием прекращения обработки персональных данных является прекращение договорных отношений с родителями, ликвидация детского сада, прекращение действия лицензии.</w:t>
      </w:r>
    </w:p>
    <w:p w:rsidR="00FB443A" w:rsidRDefault="00FB443A" w:rsidP="00623FA9">
      <w:pPr>
        <w:rPr>
          <w:sz w:val="24"/>
          <w:szCs w:val="24"/>
        </w:rPr>
      </w:pPr>
      <w:r>
        <w:rPr>
          <w:sz w:val="24"/>
          <w:szCs w:val="24"/>
        </w:rPr>
        <w:t>Согласие вступает в силу со дня его подписания и действует в течение неопределенного срока. Настоящее согласие может быть отозвано мной в письменной форме.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:rsidR="00FB443A" w:rsidRDefault="00FB443A" w:rsidP="00623FA9">
      <w:pPr>
        <w:rPr>
          <w:sz w:val="24"/>
          <w:szCs w:val="24"/>
        </w:rPr>
      </w:pPr>
    </w:p>
    <w:p w:rsidR="00FB443A" w:rsidRDefault="00FB443A" w:rsidP="00623FA9">
      <w:pPr>
        <w:rPr>
          <w:sz w:val="24"/>
          <w:szCs w:val="24"/>
        </w:rPr>
      </w:pPr>
    </w:p>
    <w:p w:rsidR="00FB443A" w:rsidRDefault="00FB443A" w:rsidP="00623FA9">
      <w:pPr>
        <w:rPr>
          <w:sz w:val="24"/>
          <w:szCs w:val="24"/>
        </w:rPr>
      </w:pPr>
      <w:r>
        <w:rPr>
          <w:sz w:val="24"/>
          <w:szCs w:val="24"/>
        </w:rPr>
        <w:t xml:space="preserve">«____»______________20____г.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</w:t>
      </w:r>
    </w:p>
    <w:p w:rsidR="00FB443A" w:rsidRPr="00692C50" w:rsidRDefault="00FB443A" w:rsidP="00623FA9">
      <w:pPr>
        <w:rPr>
          <w:sz w:val="28"/>
          <w:szCs w:val="28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>(подпись заявителя)</w:t>
      </w:r>
    </w:p>
    <w:sectPr w:rsidR="00FB443A" w:rsidRPr="00692C50" w:rsidSect="00D25CBD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2C50"/>
    <w:rsid w:val="00057A32"/>
    <w:rsid w:val="002417B7"/>
    <w:rsid w:val="002834EB"/>
    <w:rsid w:val="00485DCE"/>
    <w:rsid w:val="005570FC"/>
    <w:rsid w:val="00623FA9"/>
    <w:rsid w:val="00692C50"/>
    <w:rsid w:val="00A24A88"/>
    <w:rsid w:val="00CE0EEC"/>
    <w:rsid w:val="00D25CBD"/>
    <w:rsid w:val="00E83E79"/>
    <w:rsid w:val="00FB4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4EB"/>
    <w:rPr>
      <w:sz w:val="20"/>
      <w:szCs w:val="20"/>
      <w:lang w:eastAsia="en-US"/>
    </w:rPr>
  </w:style>
  <w:style w:type="paragraph" w:styleId="Heading1">
    <w:name w:val="heading 1"/>
    <w:aliases w:val="вввв"/>
    <w:basedOn w:val="Normal"/>
    <w:next w:val="Normal"/>
    <w:link w:val="Heading1Char"/>
    <w:uiPriority w:val="99"/>
    <w:qFormat/>
    <w:rsid w:val="00CE0EEC"/>
    <w:pPr>
      <w:keepNext/>
      <w:snapToGrid w:val="0"/>
      <w:spacing w:after="120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32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вввв Char"/>
    <w:basedOn w:val="DefaultParagraphFont"/>
    <w:link w:val="Heading1"/>
    <w:uiPriority w:val="99"/>
    <w:locked/>
    <w:rsid w:val="00CE0EEC"/>
    <w:rPr>
      <w:rFonts w:ascii="Times New Roman" w:hAnsi="Times New Roman"/>
      <w:b/>
      <w:kern w:val="32"/>
      <w:sz w:val="32"/>
    </w:rPr>
  </w:style>
  <w:style w:type="paragraph" w:styleId="Title">
    <w:name w:val="Title"/>
    <w:basedOn w:val="Normal"/>
    <w:link w:val="TitleChar"/>
    <w:uiPriority w:val="99"/>
    <w:qFormat/>
    <w:rsid w:val="00CE0EEC"/>
    <w:pPr>
      <w:jc w:val="center"/>
    </w:pPr>
    <w:rPr>
      <w:rFonts w:ascii="Times New Roman" w:eastAsia="Times New Roman" w:hAnsi="Times New Roman"/>
      <w:b/>
      <w:bCs/>
      <w:sz w:val="36"/>
      <w:szCs w:val="24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CE0EEC"/>
    <w:rPr>
      <w:rFonts w:ascii="Times New Roman" w:hAnsi="Times New Roman"/>
      <w:b/>
      <w:sz w:val="24"/>
      <w:lang w:eastAsia="ru-RU"/>
    </w:rPr>
  </w:style>
  <w:style w:type="character" w:styleId="Emphasis">
    <w:name w:val="Emphasis"/>
    <w:basedOn w:val="DefaultParagraphFont"/>
    <w:uiPriority w:val="99"/>
    <w:qFormat/>
    <w:rsid w:val="00CE0EEC"/>
    <w:rPr>
      <w:rFonts w:cs="Times New Roman"/>
      <w:i/>
    </w:rPr>
  </w:style>
  <w:style w:type="paragraph" w:styleId="ListParagraph">
    <w:name w:val="List Paragraph"/>
    <w:basedOn w:val="Normal"/>
    <w:uiPriority w:val="99"/>
    <w:qFormat/>
    <w:rsid w:val="00CE0EEC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692C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92C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1</Pages>
  <Words>414</Words>
  <Characters>2364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124</cp:lastModifiedBy>
  <cp:revision>5</cp:revision>
  <cp:lastPrinted>2018-12-07T08:23:00Z</cp:lastPrinted>
  <dcterms:created xsi:type="dcterms:W3CDTF">2018-12-07T07:55:00Z</dcterms:created>
  <dcterms:modified xsi:type="dcterms:W3CDTF">2020-01-31T10:49:00Z</dcterms:modified>
</cp:coreProperties>
</file>